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EC6" w:rsidRDefault="00273EC6" w:rsidP="00227D5E">
      <w:r>
        <w:rPr>
          <w:noProof/>
        </w:rPr>
        <w:pict>
          <v:group id="Group 2" o:spid="_x0000_s1026" style="position:absolute;margin-left:-27.75pt;margin-top:-24pt;width:154.5pt;height:117.05pt;z-index:251658240" coordorigin="52,240" coordsize="3090,23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XWLj96W3CD0aNaej9pDi5d3dMtekbxJncJtFaoliM1pm3a3b0zO1HZbbqae8+l&#10;VpYubsH93w5HItkXCdGakKZQ8HU6nEsZo8Knw6Gsf0LcSkMTZCWhjX2u0OJcD13EMbYHrEEgNu4d&#10;Bg2zOKY/SY1VYZEKg4FA2pmjFzI6EyCNzo2gHeMd994uDuBxFyLLs4CCAQevw3HUYPQ7H5Vtbjmu&#10;fX2qo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XzA8B8hRE5R4D5URfORPh9p/OiJyJ8PtP50Rf&#10;ChJ7v18aIvnZI8PsH5UROyR4fYPyoidkjw+78qIqexT+s/nRE7FP6z+dETsU/rP50ROxT+s/nRE7&#10;FP6z+dETsU+P3/nRF87AfzH5CiJ2A/mP2URfOw8/t/pRF97AfzH5CiJ2A/mPyFEX3sU+P3/nRE7F&#10;P6z+dETsU/rP50ROxT+s/nRE7FP6z+dETsU/rP50RfQygeP699EX3skeH2D8qInZI8PsH5UROyR4&#10;Z+X4CiKrkT4fafzoicifD7T+dEX3lSO4fHf76ImB4D5CiJgeA+Qoi+0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f//ZUEsDBAoAAAAAAAAAIQDRKS/x&#10;WJ0IAFidCAAUAAAAZHJzL21lZGlhL2ltYWdlMS5wbmeJUE5HDQoaCgAAAA1JSERSAAAH0AAABcEI&#10;BgAAAMUtBG4AAAAJcEhZcwAALiMAAC4jAXilP3Y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http://cliparts.co/cliparts/6ip/o5o/6ipo5ozMT.png" style="position:absolute;left:390;top:763;width:2460;height:18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mckTEAAAA2gAAAA8AAABkcnMvZG93bnJldi54bWxEj0FrwkAUhO9C/8PyCt50Yw6hpFnFFiqC&#10;YKuWnl+yzyQ0+zbsrib113cLQo/DzHzDFKvRdOJKzreWFSzmCQjiyuqWawWfp7fZEwgfkDV2lknB&#10;D3lYLR8mBebaDnyg6zHUIkLY56igCaHPpfRVQwb93PbE0TtbZzBE6WqpHQ4RbjqZJkkmDbYcFxrs&#10;6bWh6vt4MQr6cX/K0oV52dx2H+/Vze225Vep1PRxXD+DCDSG//C9vdUKUvi7Em+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mckTEAAAA2gAAAA8AAAAAAAAAAAAAAAAA&#10;nwIAAGRycy9kb3ducmV2LnhtbFBLBQYAAAAABAAEAPcAAACQAwAAAAA=&#10;">
              <v:imagedata r:id="rId5" o:title=""/>
            </v:shape>
            <v:shape id="Picture 4" o:spid="_x0000_s1028" type="#_x0000_t75" alt="http://dekormyhome.ru/wp-content/uploads/2016/04/50.jpg" style="position:absolute;left:1717;top:1471;width:1425;height:11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4tBfBAAAA2gAAAA8AAABkcnMvZG93bnJldi54bWxEj0FrAjEUhO8F/0N4Qm/drJaVsjWKCoLH&#10;VoVeH5vXzeLmZU2iu/bXN4LgcZiZb5j5crCtuJIPjWMFkywHQVw53XCt4HjYvn2ACBFZY+uYFNwo&#10;wHIxepljqV3P33Tdx1okCIcSFZgYu1LKUBmyGDLXESfv13mLMUlfS+2xT3Dbymmez6TFhtOCwY42&#10;hqrT/mIV/Jmd+7n4wzrIje/Pel0UX7dCqdfxsPoEEWmIz/CjvdMK3uF+Jd0A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4tBfBAAAA2gAAAA8AAAAAAAAAAAAAAAAAnwIA&#10;AGRycy9kb3ducmV2LnhtbFBLBQYAAAAABAAEAPcAAACNAwAAAAA=&#10;">
              <v:imagedata r:id="rId6" o:title="" chromakey="#f8f8f8"/>
            </v:shape>
            <v:shape id="Picture 5" o:spid="_x0000_s1029" type="#_x0000_t75" alt="http://st.depositphotos.com/1765462/1283/v/950/depositphotos_12834725-Gold-theater-masks-vector.jpg" style="position:absolute;left:52;top:240;width:1665;height:16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VTOfCAAAA2gAAAA8AAABkcnMvZG93bnJldi54bWxEj1FrwjAUhd8H+w/hDvY2U2XIqEYRQRwi&#10;k1bB10tzbYrJTWmi7f79Igh7PJxzvsOZLwdnxZ260HhWMB5lIIgrrxuuFZyOm48vECEia7SeScEv&#10;BVguXl/mmGvfc0H3MtYiQTjkqMDE2OZShsqQwzDyLXHyLr5zGJPsaqk77BPcWTnJsql02HBaMNjS&#10;2lB1LW9OQb/bnMPNHlb2Z1vsCu735lrulXp/G1YzEJGG+B9+tr+1gk94XEk3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1UznwgAAANoAAAAPAAAAAAAAAAAAAAAAAJ8C&#10;AABkcnMvZG93bnJldi54bWxQSwUGAAAAAAQABAD3AAAAjgMAAAAA&#10;">
              <v:imagedata r:id="rId7" o:title="" chromakey="white"/>
            </v:shape>
          </v:group>
        </w:pict>
      </w:r>
    </w:p>
    <w:p w:rsidR="00273EC6" w:rsidRPr="006B5E80" w:rsidRDefault="00273EC6" w:rsidP="00A5741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6B5E80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>ОЛОЖЕНИЕ</w:t>
      </w:r>
    </w:p>
    <w:p w:rsidR="00273EC6" w:rsidRPr="006B5E80" w:rsidRDefault="00273EC6" w:rsidP="00A574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B5E80">
        <w:rPr>
          <w:rFonts w:ascii="Times New Roman" w:hAnsi="Times New Roman"/>
          <w:b/>
          <w:sz w:val="28"/>
          <w:szCs w:val="28"/>
        </w:rPr>
        <w:t>о фестивале</w:t>
      </w:r>
      <w:r>
        <w:rPr>
          <w:rFonts w:ascii="Times New Roman" w:hAnsi="Times New Roman"/>
          <w:b/>
          <w:sz w:val="28"/>
          <w:szCs w:val="28"/>
        </w:rPr>
        <w:t xml:space="preserve"> детского творчества</w:t>
      </w:r>
    </w:p>
    <w:p w:rsidR="00273EC6" w:rsidRDefault="00273EC6" w:rsidP="00C05116">
      <w:pPr>
        <w:jc w:val="center"/>
        <w:rPr>
          <w:rFonts w:ascii="Times New Roman" w:hAnsi="Times New Roman"/>
          <w:b/>
          <w:sz w:val="28"/>
          <w:szCs w:val="28"/>
        </w:rPr>
      </w:pPr>
      <w:r w:rsidRPr="006B5E80">
        <w:rPr>
          <w:rFonts w:ascii="Times New Roman" w:hAnsi="Times New Roman"/>
          <w:b/>
          <w:sz w:val="28"/>
          <w:szCs w:val="28"/>
        </w:rPr>
        <w:t>«</w:t>
      </w:r>
      <w:r w:rsidRPr="001D6B02">
        <w:rPr>
          <w:rFonts w:ascii="Times New Roman" w:hAnsi="Times New Roman"/>
          <w:b/>
          <w:sz w:val="28"/>
          <w:szCs w:val="28"/>
        </w:rPr>
        <w:t>Эскиз:</w:t>
      </w:r>
      <w:r>
        <w:rPr>
          <w:rFonts w:ascii="Times New Roman" w:hAnsi="Times New Roman"/>
          <w:b/>
          <w:sz w:val="28"/>
          <w:szCs w:val="28"/>
        </w:rPr>
        <w:t xml:space="preserve">  энергия слова, кисти и звука»</w:t>
      </w:r>
    </w:p>
    <w:p w:rsidR="00273EC6" w:rsidRPr="006B5E80" w:rsidRDefault="00273EC6" w:rsidP="00A5741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73EC6" w:rsidRPr="006B5E80" w:rsidRDefault="00273EC6" w:rsidP="0011028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B5E80">
        <w:rPr>
          <w:rFonts w:ascii="Times New Roman" w:hAnsi="Times New Roman"/>
          <w:b/>
          <w:sz w:val="24"/>
          <w:szCs w:val="24"/>
        </w:rPr>
        <w:t xml:space="preserve">1. </w:t>
      </w:r>
      <w:r>
        <w:rPr>
          <w:rFonts w:ascii="Times New Roman" w:hAnsi="Times New Roman"/>
          <w:b/>
          <w:bCs/>
          <w:sz w:val="24"/>
          <w:szCs w:val="24"/>
        </w:rPr>
        <w:t>Общи</w:t>
      </w:r>
      <w:r w:rsidRPr="006B5E80">
        <w:rPr>
          <w:rFonts w:ascii="Times New Roman" w:hAnsi="Times New Roman"/>
          <w:b/>
          <w:bCs/>
          <w:sz w:val="24"/>
          <w:szCs w:val="24"/>
        </w:rPr>
        <w:t>е положения.</w:t>
      </w:r>
    </w:p>
    <w:p w:rsidR="00273EC6" w:rsidRDefault="00273EC6" w:rsidP="00F748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</w:t>
      </w:r>
      <w:r w:rsidRPr="006B5E80">
        <w:rPr>
          <w:rFonts w:ascii="Times New Roman" w:hAnsi="Times New Roman"/>
          <w:sz w:val="24"/>
          <w:szCs w:val="24"/>
        </w:rPr>
        <w:t>Настоящее Положение определяет цели и задачи, организационно-методическое обеспечение, порядок проведения, финансирования и участия в фестивале детск</w:t>
      </w:r>
      <w:r>
        <w:rPr>
          <w:rFonts w:ascii="Times New Roman" w:hAnsi="Times New Roman"/>
          <w:sz w:val="24"/>
          <w:szCs w:val="24"/>
        </w:rPr>
        <w:t xml:space="preserve">ого творчества </w:t>
      </w:r>
      <w:r w:rsidRPr="001D6B02">
        <w:rPr>
          <w:rFonts w:ascii="Times New Roman" w:hAnsi="Times New Roman"/>
          <w:sz w:val="24"/>
          <w:szCs w:val="24"/>
        </w:rPr>
        <w:t>«Эскиз:  энергия слова, кисти и звука»</w:t>
      </w:r>
      <w:r>
        <w:rPr>
          <w:rFonts w:ascii="Times New Roman" w:hAnsi="Times New Roman"/>
          <w:sz w:val="24"/>
          <w:szCs w:val="24"/>
        </w:rPr>
        <w:t xml:space="preserve">, проводимого в рамках сетевых мероприятий </w:t>
      </w:r>
      <w:r w:rsidRPr="006B5E80">
        <w:rPr>
          <w:rFonts w:ascii="Times New Roman" w:hAnsi="Times New Roman"/>
          <w:sz w:val="24"/>
          <w:szCs w:val="24"/>
        </w:rPr>
        <w:t xml:space="preserve">школ </w:t>
      </w:r>
      <w:r>
        <w:rPr>
          <w:rFonts w:ascii="Times New Roman" w:hAnsi="Times New Roman"/>
          <w:sz w:val="24"/>
          <w:szCs w:val="24"/>
        </w:rPr>
        <w:t>Университетского округа НИУ ВШЭ</w:t>
      </w:r>
      <w:r w:rsidRPr="006B5E80">
        <w:rPr>
          <w:rFonts w:ascii="Times New Roman" w:hAnsi="Times New Roman"/>
          <w:sz w:val="24"/>
          <w:szCs w:val="24"/>
        </w:rPr>
        <w:t xml:space="preserve"> (далее - Фестиваль).</w:t>
      </w:r>
    </w:p>
    <w:p w:rsidR="00273EC6" w:rsidRDefault="00273EC6" w:rsidP="001D57B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1.2.Организаторами фестиваля </w:t>
      </w:r>
      <w:r w:rsidRPr="006B5E80">
        <w:rPr>
          <w:rFonts w:ascii="Times New Roman" w:hAnsi="Times New Roman"/>
          <w:sz w:val="24"/>
          <w:szCs w:val="24"/>
        </w:rPr>
        <w:t>явля</w:t>
      </w:r>
      <w:r>
        <w:rPr>
          <w:rFonts w:ascii="Times New Roman" w:hAnsi="Times New Roman"/>
          <w:sz w:val="24"/>
          <w:szCs w:val="24"/>
        </w:rPr>
        <w:t>ю</w:t>
      </w:r>
      <w:r w:rsidRPr="006B5E80">
        <w:rPr>
          <w:rFonts w:ascii="Times New Roman" w:hAnsi="Times New Roman"/>
          <w:sz w:val="24"/>
          <w:szCs w:val="24"/>
        </w:rPr>
        <w:t>тся МАОУ «СОШ №</w:t>
      </w:r>
      <w:r>
        <w:rPr>
          <w:rFonts w:ascii="Times New Roman" w:hAnsi="Times New Roman"/>
          <w:sz w:val="24"/>
          <w:szCs w:val="24"/>
        </w:rPr>
        <w:t>77</w:t>
      </w:r>
      <w:r w:rsidRPr="006B5E80">
        <w:rPr>
          <w:rFonts w:ascii="Times New Roman" w:hAnsi="Times New Roman"/>
          <w:sz w:val="24"/>
          <w:szCs w:val="24"/>
        </w:rPr>
        <w:t>» г. Перми</w:t>
      </w:r>
      <w:r>
        <w:rPr>
          <w:rFonts w:ascii="Times New Roman" w:hAnsi="Times New Roman"/>
          <w:sz w:val="24"/>
          <w:szCs w:val="24"/>
        </w:rPr>
        <w:t xml:space="preserve"> и к</w:t>
      </w:r>
      <w:r w:rsidRPr="001D57B0">
        <w:rPr>
          <w:rFonts w:ascii="Times New Roman" w:hAnsi="Times New Roman"/>
          <w:sz w:val="24"/>
          <w:szCs w:val="24"/>
        </w:rPr>
        <w:t xml:space="preserve">луб </w:t>
      </w:r>
      <w:r>
        <w:rPr>
          <w:rFonts w:ascii="Times New Roman" w:hAnsi="Times New Roman"/>
          <w:sz w:val="24"/>
          <w:szCs w:val="24"/>
        </w:rPr>
        <w:t>«</w:t>
      </w:r>
      <w:r w:rsidRPr="001D57B0">
        <w:rPr>
          <w:rFonts w:ascii="Times New Roman" w:hAnsi="Times New Roman"/>
          <w:sz w:val="24"/>
          <w:szCs w:val="24"/>
        </w:rPr>
        <w:t>Салют</w:t>
      </w:r>
      <w:r>
        <w:rPr>
          <w:rFonts w:ascii="Times New Roman" w:hAnsi="Times New Roman"/>
          <w:sz w:val="24"/>
          <w:szCs w:val="24"/>
        </w:rPr>
        <w:t>» (</w:t>
      </w:r>
      <w:r w:rsidRPr="001D57B0">
        <w:rPr>
          <w:rFonts w:ascii="Times New Roman" w:hAnsi="Times New Roman"/>
          <w:sz w:val="24"/>
          <w:szCs w:val="24"/>
        </w:rPr>
        <w:t>структурное подразделение М</w:t>
      </w:r>
      <w:r>
        <w:rPr>
          <w:rFonts w:ascii="Times New Roman" w:hAnsi="Times New Roman"/>
          <w:sz w:val="24"/>
          <w:szCs w:val="24"/>
        </w:rPr>
        <w:t xml:space="preserve">АУДО </w:t>
      </w:r>
      <w:r w:rsidRPr="001D57B0">
        <w:rPr>
          <w:rFonts w:ascii="Times New Roman" w:hAnsi="Times New Roman"/>
          <w:sz w:val="24"/>
          <w:szCs w:val="24"/>
        </w:rPr>
        <w:t>«Центр детского творчества «Ритм» г.Перми</w:t>
      </w:r>
      <w:r>
        <w:rPr>
          <w:rFonts w:ascii="Times New Roman" w:hAnsi="Times New Roman"/>
          <w:sz w:val="24"/>
          <w:szCs w:val="24"/>
        </w:rPr>
        <w:t>)</w:t>
      </w:r>
    </w:p>
    <w:p w:rsidR="00273EC6" w:rsidRPr="004F0B6E" w:rsidRDefault="00273EC6" w:rsidP="00F748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В 2018-2019 учебном году Фестиваль посвящен 80-летию книги Александра Волкова «Волшебник Изумрудного города»</w:t>
      </w:r>
    </w:p>
    <w:p w:rsidR="00273EC6" w:rsidRPr="006B5E80" w:rsidRDefault="00273EC6" w:rsidP="005774B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1.4. </w:t>
      </w:r>
      <w:r w:rsidRPr="004F0B6E">
        <w:rPr>
          <w:rFonts w:ascii="Times New Roman" w:hAnsi="Times New Roman"/>
          <w:sz w:val="24"/>
          <w:szCs w:val="24"/>
        </w:rPr>
        <w:t xml:space="preserve">Основной формой поддержки </w:t>
      </w:r>
      <w:r>
        <w:rPr>
          <w:rFonts w:ascii="Times New Roman" w:hAnsi="Times New Roman"/>
          <w:sz w:val="24"/>
          <w:szCs w:val="24"/>
        </w:rPr>
        <w:t>фестиваля</w:t>
      </w:r>
      <w:r w:rsidRPr="004F0B6E">
        <w:rPr>
          <w:rFonts w:ascii="Times New Roman" w:hAnsi="Times New Roman"/>
          <w:sz w:val="24"/>
          <w:szCs w:val="24"/>
        </w:rPr>
        <w:t xml:space="preserve"> является софинансирование</w:t>
      </w:r>
      <w:r>
        <w:rPr>
          <w:rFonts w:ascii="Times New Roman" w:hAnsi="Times New Roman"/>
          <w:sz w:val="24"/>
          <w:szCs w:val="24"/>
        </w:rPr>
        <w:t>:</w:t>
      </w:r>
      <w:r w:rsidRPr="004F0B6E">
        <w:rPr>
          <w:rFonts w:ascii="Times New Roman" w:hAnsi="Times New Roman"/>
          <w:sz w:val="24"/>
          <w:szCs w:val="24"/>
        </w:rPr>
        <w:t xml:space="preserve"> ра</w:t>
      </w:r>
      <w:r>
        <w:rPr>
          <w:rFonts w:ascii="Times New Roman" w:hAnsi="Times New Roman"/>
          <w:sz w:val="24"/>
          <w:szCs w:val="24"/>
        </w:rPr>
        <w:t>сходные материалы</w:t>
      </w:r>
      <w:r w:rsidRPr="004F0B6E">
        <w:rPr>
          <w:rFonts w:ascii="Times New Roman" w:hAnsi="Times New Roman"/>
          <w:sz w:val="24"/>
          <w:szCs w:val="24"/>
        </w:rPr>
        <w:t xml:space="preserve"> для реализации </w:t>
      </w:r>
      <w:r>
        <w:rPr>
          <w:rFonts w:ascii="Times New Roman" w:hAnsi="Times New Roman"/>
          <w:sz w:val="24"/>
          <w:szCs w:val="24"/>
        </w:rPr>
        <w:t xml:space="preserve">творческих </w:t>
      </w:r>
      <w:r w:rsidRPr="004F0B6E">
        <w:rPr>
          <w:rFonts w:ascii="Times New Roman" w:hAnsi="Times New Roman"/>
          <w:sz w:val="24"/>
          <w:szCs w:val="24"/>
        </w:rPr>
        <w:t>проектов приобрет</w:t>
      </w:r>
      <w:r>
        <w:rPr>
          <w:rFonts w:ascii="Times New Roman" w:hAnsi="Times New Roman"/>
          <w:sz w:val="24"/>
          <w:szCs w:val="24"/>
        </w:rPr>
        <w:t>аются участниками фестиваля, награждение победителей и участников осуществляют организаторы Фестиваля.</w:t>
      </w:r>
    </w:p>
    <w:p w:rsidR="00273EC6" w:rsidRDefault="00273EC6" w:rsidP="0011028E">
      <w:pPr>
        <w:shd w:val="clear" w:color="auto" w:fill="FFFFFF"/>
        <w:spacing w:after="0" w:line="360" w:lineRule="auto"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  <w:r w:rsidRPr="006B5E80">
        <w:rPr>
          <w:rFonts w:ascii="Times New Roman" w:hAnsi="Times New Roman"/>
          <w:b/>
          <w:bCs/>
          <w:sz w:val="24"/>
          <w:szCs w:val="24"/>
        </w:rPr>
        <w:t>2.</w:t>
      </w:r>
      <w:r>
        <w:rPr>
          <w:rFonts w:ascii="Times New Roman" w:hAnsi="Times New Roman"/>
          <w:b/>
          <w:bCs/>
          <w:sz w:val="24"/>
          <w:szCs w:val="24"/>
        </w:rPr>
        <w:t xml:space="preserve"> Цель и задачи</w:t>
      </w:r>
      <w:r w:rsidRPr="006B5E80">
        <w:rPr>
          <w:rFonts w:ascii="Times New Roman" w:hAnsi="Times New Roman"/>
          <w:b/>
          <w:bCs/>
          <w:sz w:val="24"/>
          <w:szCs w:val="24"/>
        </w:rPr>
        <w:t xml:space="preserve"> Фестиваля</w:t>
      </w:r>
    </w:p>
    <w:p w:rsidR="00273EC6" w:rsidRDefault="00273EC6" w:rsidP="00A57413">
      <w:pPr>
        <w:shd w:val="clear" w:color="auto" w:fill="FFFFFF"/>
        <w:spacing w:after="0" w:line="360" w:lineRule="auto"/>
        <w:jc w:val="both"/>
        <w:outlineLvl w:val="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</w:t>
      </w:r>
      <w:r w:rsidRPr="00F7481B">
        <w:rPr>
          <w:rFonts w:ascii="Times New Roman" w:hAnsi="Times New Roman"/>
          <w:sz w:val="24"/>
          <w:szCs w:val="24"/>
        </w:rPr>
        <w:t>Основной целью и задачами Фестиваля являются расширение поликультурного пространства  детей младшего школьного возраста, стимулирование  интереса  к чтению, развитие креативности, воспитание положительных черт характера на примере героев сказ</w:t>
      </w:r>
      <w:r>
        <w:rPr>
          <w:rFonts w:ascii="Times New Roman" w:hAnsi="Times New Roman"/>
          <w:sz w:val="24"/>
          <w:szCs w:val="24"/>
        </w:rPr>
        <w:t>ки А.М. Волкова</w:t>
      </w:r>
      <w:r w:rsidRPr="00847CFF">
        <w:rPr>
          <w:color w:val="000000"/>
          <w:sz w:val="28"/>
          <w:szCs w:val="28"/>
        </w:rPr>
        <w:t>.</w:t>
      </w:r>
    </w:p>
    <w:p w:rsidR="00273EC6" w:rsidRPr="006B5E80" w:rsidRDefault="00273EC6" w:rsidP="0011028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6B5E80">
        <w:rPr>
          <w:rFonts w:ascii="Times New Roman" w:hAnsi="Times New Roman"/>
          <w:b/>
          <w:bCs/>
          <w:sz w:val="24"/>
          <w:szCs w:val="24"/>
        </w:rPr>
        <w:t>3. Участники Фестиваля</w:t>
      </w:r>
    </w:p>
    <w:p w:rsidR="00273EC6" w:rsidRPr="006B5E80" w:rsidRDefault="00273EC6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r w:rsidRPr="006B5E80">
        <w:rPr>
          <w:rFonts w:ascii="Times New Roman" w:hAnsi="Times New Roman"/>
          <w:sz w:val="24"/>
          <w:szCs w:val="24"/>
        </w:rPr>
        <w:t xml:space="preserve">К участию в </w:t>
      </w:r>
      <w:r>
        <w:rPr>
          <w:rFonts w:ascii="Times New Roman" w:hAnsi="Times New Roman"/>
          <w:sz w:val="24"/>
          <w:szCs w:val="24"/>
        </w:rPr>
        <w:t>Ф</w:t>
      </w:r>
      <w:r w:rsidRPr="006B5E80">
        <w:rPr>
          <w:rFonts w:ascii="Times New Roman" w:hAnsi="Times New Roman"/>
          <w:sz w:val="24"/>
          <w:szCs w:val="24"/>
        </w:rPr>
        <w:t xml:space="preserve">естивале допускаются </w:t>
      </w:r>
      <w:r>
        <w:rPr>
          <w:rFonts w:ascii="Times New Roman" w:hAnsi="Times New Roman"/>
          <w:sz w:val="24"/>
          <w:szCs w:val="24"/>
        </w:rPr>
        <w:t>об</w:t>
      </w:r>
      <w:r w:rsidRPr="006B5E80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6B5E80">
        <w:rPr>
          <w:rFonts w:ascii="Times New Roman" w:hAnsi="Times New Roman"/>
          <w:sz w:val="24"/>
          <w:szCs w:val="24"/>
        </w:rPr>
        <w:t xml:space="preserve">щихся </w:t>
      </w:r>
      <w:r>
        <w:rPr>
          <w:rFonts w:ascii="Times New Roman" w:hAnsi="Times New Roman"/>
          <w:sz w:val="24"/>
          <w:szCs w:val="24"/>
        </w:rPr>
        <w:t>1</w:t>
      </w:r>
      <w:r w:rsidRPr="006B5E80">
        <w:rPr>
          <w:rFonts w:ascii="Times New Roman" w:hAnsi="Times New Roman"/>
          <w:sz w:val="24"/>
          <w:szCs w:val="24"/>
        </w:rPr>
        <w:t>-4 классов школ</w:t>
      </w:r>
      <w:r>
        <w:rPr>
          <w:rFonts w:ascii="Times New Roman" w:hAnsi="Times New Roman"/>
          <w:sz w:val="24"/>
          <w:szCs w:val="24"/>
        </w:rPr>
        <w:t>, являющихся членами Университетского округа НИУ ВШЭ.</w:t>
      </w:r>
    </w:p>
    <w:p w:rsidR="00273EC6" w:rsidRPr="006B5E80" w:rsidRDefault="00273EC6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B5E80">
        <w:rPr>
          <w:rFonts w:ascii="Times New Roman" w:hAnsi="Times New Roman"/>
          <w:b/>
          <w:bCs/>
          <w:sz w:val="24"/>
          <w:szCs w:val="24"/>
        </w:rPr>
        <w:t>4. Этапы проведения Фестиваля</w:t>
      </w:r>
    </w:p>
    <w:p w:rsidR="00273EC6" w:rsidRPr="006B5E80" w:rsidRDefault="00273EC6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  <w:r w:rsidRPr="006B5E80">
        <w:rPr>
          <w:rFonts w:ascii="Times New Roman" w:hAnsi="Times New Roman"/>
          <w:sz w:val="24"/>
          <w:szCs w:val="24"/>
        </w:rPr>
        <w:t xml:space="preserve">Фестиваль </w:t>
      </w:r>
      <w:r>
        <w:rPr>
          <w:rFonts w:ascii="Times New Roman" w:hAnsi="Times New Roman"/>
          <w:sz w:val="24"/>
          <w:szCs w:val="24"/>
        </w:rPr>
        <w:t>проводится в 3 тура</w:t>
      </w:r>
      <w:r w:rsidRPr="006B5E80">
        <w:rPr>
          <w:rFonts w:ascii="Times New Roman" w:hAnsi="Times New Roman"/>
          <w:sz w:val="24"/>
          <w:szCs w:val="24"/>
        </w:rPr>
        <w:t xml:space="preserve"> (возможно участие в одном из </w:t>
      </w:r>
      <w:r>
        <w:rPr>
          <w:rFonts w:ascii="Times New Roman" w:hAnsi="Times New Roman"/>
          <w:sz w:val="24"/>
          <w:szCs w:val="24"/>
        </w:rPr>
        <w:t>туровФ</w:t>
      </w:r>
      <w:r w:rsidRPr="006B5E80">
        <w:rPr>
          <w:rFonts w:ascii="Times New Roman" w:hAnsi="Times New Roman"/>
          <w:sz w:val="24"/>
          <w:szCs w:val="24"/>
        </w:rPr>
        <w:t xml:space="preserve">естиваля): </w:t>
      </w:r>
    </w:p>
    <w:p w:rsidR="00273EC6" w:rsidRDefault="00273EC6" w:rsidP="00A5741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4.1. </w:t>
      </w:r>
      <w:r w:rsidRPr="00506F24">
        <w:rPr>
          <w:rFonts w:ascii="Times New Roman" w:hAnsi="Times New Roman"/>
          <w:b/>
          <w:sz w:val="24"/>
          <w:szCs w:val="24"/>
        </w:rPr>
        <w:t>1-й тур</w:t>
      </w:r>
      <w:r>
        <w:rPr>
          <w:rFonts w:ascii="Times New Roman" w:hAnsi="Times New Roman"/>
          <w:b/>
          <w:sz w:val="24"/>
          <w:szCs w:val="24"/>
        </w:rPr>
        <w:t xml:space="preserve"> (заочный) - </w:t>
      </w:r>
      <w:r w:rsidRPr="00506F24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Калейдоскоп творческих работ</w:t>
      </w:r>
      <w:r w:rsidRPr="00506F24">
        <w:rPr>
          <w:rFonts w:ascii="Times New Roman" w:hAnsi="Times New Roman"/>
          <w:b/>
          <w:sz w:val="24"/>
          <w:szCs w:val="24"/>
        </w:rPr>
        <w:t xml:space="preserve">» </w:t>
      </w:r>
    </w:p>
    <w:p w:rsidR="00273EC6" w:rsidRPr="00F7481B" w:rsidRDefault="00273EC6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7481B">
        <w:rPr>
          <w:rFonts w:ascii="Times New Roman" w:hAnsi="Times New Roman"/>
          <w:sz w:val="24"/>
          <w:szCs w:val="24"/>
        </w:rPr>
        <w:t xml:space="preserve">Дата проведения: </w:t>
      </w:r>
      <w:r>
        <w:rPr>
          <w:rFonts w:ascii="Times New Roman" w:hAnsi="Times New Roman"/>
          <w:sz w:val="24"/>
          <w:szCs w:val="24"/>
        </w:rPr>
        <w:t>01</w:t>
      </w:r>
      <w:r w:rsidRPr="00F7481B">
        <w:rPr>
          <w:rFonts w:ascii="Times New Roman" w:hAnsi="Times New Roman"/>
          <w:sz w:val="24"/>
          <w:szCs w:val="24"/>
        </w:rPr>
        <w:t>.1</w:t>
      </w:r>
      <w:r>
        <w:rPr>
          <w:rFonts w:ascii="Times New Roman" w:hAnsi="Times New Roman"/>
          <w:sz w:val="24"/>
          <w:szCs w:val="24"/>
        </w:rPr>
        <w:t xml:space="preserve">2.2018 </w:t>
      </w:r>
      <w:r w:rsidRPr="00F7481B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25</w:t>
      </w:r>
      <w:r w:rsidRPr="00F7481B">
        <w:rPr>
          <w:rFonts w:ascii="Times New Roman" w:hAnsi="Times New Roman"/>
          <w:sz w:val="24"/>
          <w:szCs w:val="24"/>
        </w:rPr>
        <w:t>.1</w:t>
      </w:r>
      <w:r>
        <w:rPr>
          <w:rFonts w:ascii="Times New Roman" w:hAnsi="Times New Roman"/>
          <w:sz w:val="24"/>
          <w:szCs w:val="24"/>
        </w:rPr>
        <w:t>2.</w:t>
      </w:r>
      <w:r w:rsidRPr="00F7481B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8.</w:t>
      </w:r>
    </w:p>
    <w:p w:rsidR="00273EC6" w:rsidRDefault="00273EC6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45032">
        <w:rPr>
          <w:rFonts w:ascii="Times New Roman" w:hAnsi="Times New Roman"/>
          <w:sz w:val="24"/>
          <w:szCs w:val="24"/>
        </w:rPr>
        <w:t>Обучающиеся представляют творческие работы, посвященные сказк</w:t>
      </w:r>
      <w:r>
        <w:rPr>
          <w:rFonts w:ascii="Times New Roman" w:hAnsi="Times New Roman"/>
          <w:sz w:val="24"/>
          <w:szCs w:val="24"/>
        </w:rPr>
        <w:t>еА</w:t>
      </w:r>
      <w:r w:rsidRPr="0064503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Волкова</w:t>
      </w:r>
      <w:r w:rsidRPr="00645032">
        <w:rPr>
          <w:rFonts w:ascii="Times New Roman" w:hAnsi="Times New Roman"/>
          <w:sz w:val="24"/>
          <w:szCs w:val="24"/>
        </w:rPr>
        <w:t xml:space="preserve">, выполненные в любой технике: рисунок, объемная модель, стихотворение собственного сочинения и т.д. </w:t>
      </w:r>
      <w:r>
        <w:rPr>
          <w:rFonts w:ascii="Times New Roman" w:hAnsi="Times New Roman"/>
          <w:sz w:val="24"/>
          <w:szCs w:val="24"/>
        </w:rPr>
        <w:t>Не позднее 25.12.2018 школы-участницы Фестиваля предоставляют в МАОУ «СОШ № 77» не более трех лучших работ на каждом возрастном уровне (1-2 класс, 3-4 класс), прошедших отбор в своих образовательных организациях.Работы должны сопровождаться визитками, на которых указаны имя и фамилия автора, класс, школа, руководитель работы.</w:t>
      </w:r>
    </w:p>
    <w:p w:rsidR="00273EC6" w:rsidRPr="001D6B02" w:rsidRDefault="00273EC6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Прием заявок и конкурсных работ для участия в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туре осуществляется до 25.12.2018.</w:t>
      </w:r>
    </w:p>
    <w:p w:rsidR="00273EC6" w:rsidRDefault="00273EC6" w:rsidP="00A5741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7481B">
        <w:rPr>
          <w:rFonts w:ascii="Times New Roman" w:hAnsi="Times New Roman"/>
          <w:sz w:val="24"/>
          <w:szCs w:val="24"/>
        </w:rPr>
        <w:t>4.2.</w:t>
      </w:r>
      <w:r w:rsidRPr="00506F24">
        <w:rPr>
          <w:rFonts w:ascii="Times New Roman" w:hAnsi="Times New Roman"/>
          <w:b/>
          <w:sz w:val="24"/>
          <w:szCs w:val="24"/>
        </w:rPr>
        <w:t xml:space="preserve">2-й тур </w:t>
      </w:r>
      <w:r>
        <w:rPr>
          <w:rFonts w:ascii="Times New Roman" w:hAnsi="Times New Roman"/>
          <w:b/>
          <w:sz w:val="24"/>
          <w:szCs w:val="24"/>
        </w:rPr>
        <w:t xml:space="preserve">(очный) </w:t>
      </w:r>
      <w:r w:rsidRPr="00506F24">
        <w:rPr>
          <w:rFonts w:ascii="Times New Roman" w:hAnsi="Times New Roman"/>
          <w:b/>
          <w:sz w:val="24"/>
          <w:szCs w:val="24"/>
        </w:rPr>
        <w:t xml:space="preserve">– </w:t>
      </w:r>
      <w:r>
        <w:rPr>
          <w:rFonts w:ascii="Times New Roman" w:hAnsi="Times New Roman"/>
          <w:b/>
          <w:sz w:val="24"/>
          <w:szCs w:val="24"/>
        </w:rPr>
        <w:t>интеллектуальная игра «Дорога в Изумрудный город»</w:t>
      </w:r>
    </w:p>
    <w:p w:rsidR="00273EC6" w:rsidRPr="00F7481B" w:rsidRDefault="00273EC6" w:rsidP="00F748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7481B">
        <w:rPr>
          <w:rFonts w:ascii="Times New Roman" w:hAnsi="Times New Roman"/>
          <w:sz w:val="24"/>
          <w:szCs w:val="24"/>
        </w:rPr>
        <w:t xml:space="preserve">Дата проведения: </w:t>
      </w:r>
      <w:r>
        <w:rPr>
          <w:rFonts w:ascii="Times New Roman" w:hAnsi="Times New Roman"/>
          <w:sz w:val="24"/>
          <w:szCs w:val="24"/>
        </w:rPr>
        <w:t>1</w:t>
      </w:r>
      <w:r w:rsidRPr="00F7481B">
        <w:rPr>
          <w:rFonts w:ascii="Times New Roman" w:hAnsi="Times New Roman"/>
          <w:sz w:val="24"/>
          <w:szCs w:val="24"/>
        </w:rPr>
        <w:t>6.01.201</w:t>
      </w:r>
      <w:r>
        <w:rPr>
          <w:rFonts w:ascii="Times New Roman" w:hAnsi="Times New Roman"/>
          <w:sz w:val="24"/>
          <w:szCs w:val="24"/>
        </w:rPr>
        <w:t>9</w:t>
      </w:r>
    </w:p>
    <w:p w:rsidR="00273EC6" w:rsidRDefault="00273EC6" w:rsidP="00F748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проведения игры: 12:00 – 13:00</w:t>
      </w:r>
    </w:p>
    <w:p w:rsidR="00273EC6" w:rsidRPr="00227D5E" w:rsidRDefault="00273EC6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7481B">
        <w:rPr>
          <w:rFonts w:ascii="Times New Roman" w:hAnsi="Times New Roman"/>
          <w:sz w:val="24"/>
          <w:szCs w:val="24"/>
        </w:rPr>
        <w:t xml:space="preserve">От школы возможно участие не более </w:t>
      </w:r>
      <w:r>
        <w:rPr>
          <w:rFonts w:ascii="Times New Roman" w:hAnsi="Times New Roman"/>
          <w:sz w:val="24"/>
          <w:szCs w:val="24"/>
        </w:rPr>
        <w:t>1</w:t>
      </w:r>
      <w:r w:rsidRPr="00F7481B">
        <w:rPr>
          <w:rFonts w:ascii="Times New Roman" w:hAnsi="Times New Roman"/>
          <w:sz w:val="24"/>
          <w:szCs w:val="24"/>
        </w:rPr>
        <w:t xml:space="preserve"> команд</w:t>
      </w:r>
      <w:r>
        <w:rPr>
          <w:rFonts w:ascii="Times New Roman" w:hAnsi="Times New Roman"/>
          <w:sz w:val="24"/>
          <w:szCs w:val="24"/>
        </w:rPr>
        <w:t>ы от каждой параллели классов</w:t>
      </w:r>
      <w:r w:rsidRPr="00F7481B">
        <w:rPr>
          <w:rFonts w:ascii="Times New Roman" w:hAnsi="Times New Roman"/>
          <w:sz w:val="24"/>
          <w:szCs w:val="24"/>
        </w:rPr>
        <w:t>, в составе команды  6 человек.</w:t>
      </w:r>
      <w:r>
        <w:rPr>
          <w:rFonts w:ascii="Times New Roman" w:hAnsi="Times New Roman"/>
          <w:sz w:val="24"/>
          <w:szCs w:val="24"/>
        </w:rPr>
        <w:t xml:space="preserve"> Участникам команды необходимы знания серии книг А.Волкова и биографические сведения о писателе.</w:t>
      </w:r>
    </w:p>
    <w:p w:rsidR="00273EC6" w:rsidRPr="001D6B02" w:rsidRDefault="00273EC6" w:rsidP="00EB4B2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Прием заявок для участия во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туре до 14.0</w:t>
      </w:r>
      <w:r w:rsidRPr="00EB4B2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.2019</w:t>
      </w:r>
    </w:p>
    <w:p w:rsidR="00273EC6" w:rsidRPr="006B5E80" w:rsidRDefault="00273EC6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проведения МАОУ «СОШ № 77», ул. Г.Хасана, 18, клуб «Салют», ул. Г.Хасана, 16.</w:t>
      </w:r>
    </w:p>
    <w:p w:rsidR="00273EC6" w:rsidRDefault="00273EC6" w:rsidP="00A5741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06F24">
        <w:rPr>
          <w:rFonts w:ascii="Times New Roman" w:hAnsi="Times New Roman"/>
          <w:b/>
          <w:sz w:val="24"/>
          <w:szCs w:val="24"/>
        </w:rPr>
        <w:t xml:space="preserve">3-й тур </w:t>
      </w:r>
      <w:r>
        <w:rPr>
          <w:rFonts w:ascii="Times New Roman" w:hAnsi="Times New Roman"/>
          <w:b/>
          <w:sz w:val="24"/>
          <w:szCs w:val="24"/>
        </w:rPr>
        <w:t xml:space="preserve">(заочный) – конкурс аудиоспектаклей </w:t>
      </w:r>
      <w:r w:rsidRPr="009D1415">
        <w:rPr>
          <w:rFonts w:ascii="Times New Roman" w:hAnsi="Times New Roman"/>
          <w:b/>
          <w:sz w:val="24"/>
          <w:szCs w:val="24"/>
        </w:rPr>
        <w:t>«Возвращение в Волшебную страну»</w:t>
      </w:r>
      <w:bookmarkStart w:id="0" w:name="_GoBack"/>
      <w:bookmarkEnd w:id="0"/>
    </w:p>
    <w:p w:rsidR="00273EC6" w:rsidRDefault="00273EC6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проведения: 14.01</w:t>
      </w:r>
      <w:r w:rsidRPr="00F7481B">
        <w:rPr>
          <w:rFonts w:ascii="Times New Roman" w:hAnsi="Times New Roman"/>
          <w:sz w:val="24"/>
          <w:szCs w:val="24"/>
        </w:rPr>
        <w:t>.201</w:t>
      </w:r>
      <w:r>
        <w:rPr>
          <w:rFonts w:ascii="Times New Roman" w:hAnsi="Times New Roman"/>
          <w:sz w:val="24"/>
          <w:szCs w:val="24"/>
        </w:rPr>
        <w:t>9 – 25.01.2019.</w:t>
      </w:r>
    </w:p>
    <w:p w:rsidR="00273EC6" w:rsidRPr="000209DD" w:rsidRDefault="00273EC6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Команды представляют аудиоспектакль по книге А.Волкова. Длительность спектакля не должна превышать 10 минут. Запись может сопровождаться визуальным рядом. Школа может представить не более одного аудиоспектакля от каждой параллели классов.</w:t>
      </w:r>
    </w:p>
    <w:p w:rsidR="00273EC6" w:rsidRPr="001D6B02" w:rsidRDefault="00273EC6" w:rsidP="001D6B0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Прием заявок и конкурсных материалов для участия в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туре осуществляется до 25.01.2019.</w:t>
      </w:r>
    </w:p>
    <w:p w:rsidR="00273EC6" w:rsidRPr="006B5E80" w:rsidRDefault="00273EC6" w:rsidP="00A57413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B5E80">
        <w:rPr>
          <w:rFonts w:ascii="Times New Roman" w:hAnsi="Times New Roman"/>
          <w:b/>
          <w:sz w:val="24"/>
          <w:szCs w:val="24"/>
        </w:rPr>
        <w:t xml:space="preserve">5. </w:t>
      </w:r>
      <w:r w:rsidRPr="006B5E80">
        <w:rPr>
          <w:rFonts w:ascii="Times New Roman" w:hAnsi="Times New Roman"/>
          <w:b/>
          <w:bCs/>
          <w:sz w:val="24"/>
          <w:szCs w:val="24"/>
        </w:rPr>
        <w:t>Порядок организации Фестиваля</w:t>
      </w:r>
    </w:p>
    <w:p w:rsidR="00273EC6" w:rsidRPr="006B5E80" w:rsidRDefault="00273EC6" w:rsidP="00A5741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B5E80">
        <w:rPr>
          <w:rFonts w:ascii="Times New Roman" w:hAnsi="Times New Roman"/>
          <w:sz w:val="24"/>
          <w:szCs w:val="24"/>
        </w:rPr>
        <w:t>5.1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B5E80">
        <w:rPr>
          <w:rFonts w:ascii="Times New Roman" w:hAnsi="Times New Roman"/>
          <w:sz w:val="24"/>
          <w:szCs w:val="24"/>
        </w:rPr>
        <w:t xml:space="preserve">Координация и осуществление организационной работы по подготовке и проведению </w:t>
      </w:r>
      <w:r>
        <w:rPr>
          <w:rFonts w:ascii="Times New Roman" w:hAnsi="Times New Roman"/>
          <w:sz w:val="24"/>
          <w:szCs w:val="24"/>
        </w:rPr>
        <w:t>Ф</w:t>
      </w:r>
      <w:r w:rsidRPr="006B5E80">
        <w:rPr>
          <w:rFonts w:ascii="Times New Roman" w:hAnsi="Times New Roman"/>
          <w:sz w:val="24"/>
          <w:szCs w:val="24"/>
        </w:rPr>
        <w:t xml:space="preserve">естиваля </w:t>
      </w:r>
      <w:r>
        <w:rPr>
          <w:rFonts w:ascii="Times New Roman" w:hAnsi="Times New Roman"/>
          <w:sz w:val="24"/>
          <w:szCs w:val="24"/>
        </w:rPr>
        <w:t>возлагается на методическое объединение учителей начальных классов МАОУ «СОШ № 77», которое у</w:t>
      </w:r>
      <w:r w:rsidRPr="006B5E80">
        <w:rPr>
          <w:rFonts w:ascii="Times New Roman" w:hAnsi="Times New Roman"/>
          <w:sz w:val="24"/>
          <w:szCs w:val="24"/>
        </w:rPr>
        <w:t xml:space="preserve">тверждает программу проведения каждого </w:t>
      </w:r>
      <w:r>
        <w:rPr>
          <w:rFonts w:ascii="Times New Roman" w:hAnsi="Times New Roman"/>
          <w:sz w:val="24"/>
          <w:szCs w:val="24"/>
        </w:rPr>
        <w:t>тура</w:t>
      </w:r>
      <w:r w:rsidRPr="006B5E80">
        <w:rPr>
          <w:rFonts w:ascii="Times New Roman" w:hAnsi="Times New Roman"/>
          <w:sz w:val="24"/>
          <w:szCs w:val="24"/>
        </w:rPr>
        <w:t xml:space="preserve"> фестиваля, список участников, состав жюри, на</w:t>
      </w:r>
      <w:r>
        <w:rPr>
          <w:rFonts w:ascii="Times New Roman" w:hAnsi="Times New Roman"/>
          <w:sz w:val="24"/>
          <w:szCs w:val="24"/>
        </w:rPr>
        <w:t>граждает победителей и призеров, проводит консультации для руководителей команд.</w:t>
      </w:r>
    </w:p>
    <w:p w:rsidR="00273EC6" w:rsidRDefault="00273EC6" w:rsidP="00A5741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 Жюри Фестиваля </w:t>
      </w:r>
      <w:r w:rsidRPr="006B5E80">
        <w:rPr>
          <w:rFonts w:ascii="Times New Roman" w:hAnsi="Times New Roman"/>
          <w:sz w:val="24"/>
          <w:szCs w:val="24"/>
        </w:rPr>
        <w:t xml:space="preserve">проверяет и оценивает работы участников </w:t>
      </w:r>
      <w:r>
        <w:rPr>
          <w:rFonts w:ascii="Times New Roman" w:hAnsi="Times New Roman"/>
          <w:sz w:val="24"/>
          <w:szCs w:val="24"/>
        </w:rPr>
        <w:t>каждого тура</w:t>
      </w:r>
      <w:r w:rsidRPr="006B5E80">
        <w:rPr>
          <w:rFonts w:ascii="Times New Roman" w:hAnsi="Times New Roman"/>
          <w:sz w:val="24"/>
          <w:szCs w:val="24"/>
        </w:rPr>
        <w:t>, определяет призеров и производит награждение</w:t>
      </w:r>
      <w:r>
        <w:rPr>
          <w:rFonts w:ascii="Times New Roman" w:hAnsi="Times New Roman"/>
          <w:sz w:val="24"/>
          <w:szCs w:val="24"/>
        </w:rPr>
        <w:t xml:space="preserve"> команд и руководителей грамотами и сертификатами</w:t>
      </w:r>
      <w:r w:rsidRPr="006B5E80">
        <w:rPr>
          <w:rFonts w:ascii="Times New Roman" w:hAnsi="Times New Roman"/>
          <w:sz w:val="24"/>
          <w:szCs w:val="24"/>
        </w:rPr>
        <w:t>.</w:t>
      </w:r>
    </w:p>
    <w:p w:rsidR="00273EC6" w:rsidRDefault="00273EC6" w:rsidP="00A5741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5.3. Заявки на участие в Фестивале </w:t>
      </w:r>
      <w:r w:rsidRPr="001D6B02">
        <w:rPr>
          <w:rFonts w:ascii="Times New Roman" w:hAnsi="Times New Roman"/>
          <w:sz w:val="24"/>
          <w:szCs w:val="24"/>
        </w:rPr>
        <w:t xml:space="preserve">принимаются в соответствии с Приложением </w:t>
      </w:r>
      <w:r>
        <w:rPr>
          <w:rFonts w:ascii="Times New Roman" w:hAnsi="Times New Roman"/>
          <w:sz w:val="24"/>
          <w:szCs w:val="24"/>
        </w:rPr>
        <w:t>1</w:t>
      </w:r>
      <w:r w:rsidRPr="001D6B02">
        <w:rPr>
          <w:rFonts w:ascii="Times New Roman" w:hAnsi="Times New Roman"/>
          <w:sz w:val="24"/>
          <w:szCs w:val="24"/>
        </w:rPr>
        <w:t>. Возможна подача заявок на участие в отдельных турах.</w:t>
      </w:r>
    </w:p>
    <w:p w:rsidR="00273EC6" w:rsidRDefault="00273EC6" w:rsidP="00A57413">
      <w:pPr>
        <w:spacing w:after="0" w:line="384" w:lineRule="atLeast"/>
        <w:jc w:val="both"/>
        <w:rPr>
          <w:rFonts w:ascii="Times New Roman" w:hAnsi="Times New Roman"/>
          <w:sz w:val="24"/>
          <w:szCs w:val="24"/>
        </w:rPr>
      </w:pPr>
    </w:p>
    <w:p w:rsidR="00273EC6" w:rsidRDefault="00273EC6" w:rsidP="00A57413">
      <w:pPr>
        <w:spacing w:after="0" w:line="384" w:lineRule="atLeast"/>
        <w:jc w:val="both"/>
        <w:rPr>
          <w:rFonts w:ascii="Times New Roman" w:hAnsi="Times New Roman"/>
          <w:sz w:val="24"/>
          <w:szCs w:val="24"/>
        </w:rPr>
      </w:pPr>
    </w:p>
    <w:p w:rsidR="00273EC6" w:rsidRPr="006B5E80" w:rsidRDefault="00273EC6" w:rsidP="00A57413">
      <w:pPr>
        <w:spacing w:after="0" w:line="384" w:lineRule="atLeast"/>
        <w:jc w:val="both"/>
        <w:rPr>
          <w:rFonts w:ascii="Lucida Sans Unicode" w:hAnsi="Lucida Sans Unicode" w:cs="Lucida Sans Unicode"/>
          <w:sz w:val="28"/>
          <w:szCs w:val="28"/>
        </w:rPr>
      </w:pPr>
      <w:r w:rsidRPr="006B5E80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1</w:t>
      </w:r>
    </w:p>
    <w:p w:rsidR="00273EC6" w:rsidRPr="006B5E80" w:rsidRDefault="00273EC6" w:rsidP="0011028E">
      <w:pPr>
        <w:spacing w:after="0" w:line="384" w:lineRule="atLeast"/>
        <w:rPr>
          <w:rFonts w:ascii="Lucida Sans Unicode" w:hAnsi="Lucida Sans Unicode" w:cs="Lucida Sans Unicode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к Положению </w:t>
      </w:r>
      <w:r w:rsidRPr="006B5E80">
        <w:rPr>
          <w:rFonts w:ascii="Times New Roman" w:hAnsi="Times New Roman"/>
          <w:sz w:val="24"/>
          <w:szCs w:val="24"/>
        </w:rPr>
        <w:t>о Фестивале</w:t>
      </w:r>
    </w:p>
    <w:p w:rsidR="00273EC6" w:rsidRPr="006B5E80" w:rsidRDefault="00273EC6" w:rsidP="00A57413">
      <w:pPr>
        <w:spacing w:after="0" w:line="524" w:lineRule="atLeast"/>
        <w:jc w:val="right"/>
        <w:rPr>
          <w:rFonts w:ascii="Lucida Sans Unicode" w:hAnsi="Lucida Sans Unicode" w:cs="Lucida Sans Unicode"/>
          <w:sz w:val="28"/>
          <w:szCs w:val="28"/>
        </w:rPr>
      </w:pPr>
    </w:p>
    <w:p w:rsidR="00273EC6" w:rsidRDefault="00273EC6" w:rsidP="00CA6093">
      <w:pPr>
        <w:spacing w:after="0" w:line="524" w:lineRule="atLeast"/>
        <w:jc w:val="center"/>
        <w:rPr>
          <w:rFonts w:ascii="Times New Roman" w:hAnsi="Times New Roman"/>
          <w:sz w:val="24"/>
          <w:szCs w:val="24"/>
          <w:u w:val="single"/>
        </w:rPr>
      </w:pPr>
      <w:r w:rsidRPr="00CA6093">
        <w:rPr>
          <w:rFonts w:ascii="Times New Roman" w:hAnsi="Times New Roman"/>
          <w:bCs/>
          <w:sz w:val="24"/>
          <w:szCs w:val="24"/>
        </w:rPr>
        <w:t xml:space="preserve">Заявка на участие в фестивале </w:t>
      </w:r>
      <w:r>
        <w:rPr>
          <w:rFonts w:ascii="Times New Roman" w:hAnsi="Times New Roman"/>
          <w:sz w:val="24"/>
          <w:szCs w:val="24"/>
        </w:rPr>
        <w:t xml:space="preserve">«Эскиз: </w:t>
      </w:r>
      <w:r w:rsidRPr="00CA6093">
        <w:rPr>
          <w:rFonts w:ascii="Times New Roman" w:hAnsi="Times New Roman"/>
          <w:sz w:val="24"/>
          <w:szCs w:val="24"/>
        </w:rPr>
        <w:t>энергия слова, кисти и звука»</w:t>
      </w:r>
    </w:p>
    <w:p w:rsidR="00273EC6" w:rsidRPr="00CA6093" w:rsidRDefault="00273EC6" w:rsidP="00A57413">
      <w:pPr>
        <w:spacing w:after="0" w:line="524" w:lineRule="atLeast"/>
        <w:jc w:val="center"/>
        <w:rPr>
          <w:rFonts w:ascii="Lucida Sans Unicode" w:hAnsi="Lucida Sans Unicode" w:cs="Lucida Sans Unicode"/>
          <w:sz w:val="28"/>
          <w:szCs w:val="28"/>
        </w:rPr>
      </w:pPr>
      <w:r w:rsidRPr="00CA6093">
        <w:rPr>
          <w:rFonts w:ascii="Times New Roman" w:hAnsi="Times New Roman"/>
          <w:sz w:val="24"/>
          <w:szCs w:val="24"/>
        </w:rPr>
        <w:t>Полное наименование образовательного учреждения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A0"/>
      </w:tblPr>
      <w:tblGrid>
        <w:gridCol w:w="551"/>
        <w:gridCol w:w="2863"/>
        <w:gridCol w:w="880"/>
        <w:gridCol w:w="2423"/>
        <w:gridCol w:w="3965"/>
      </w:tblGrid>
      <w:tr w:rsidR="00273EC6" w:rsidRPr="0011028E" w:rsidTr="00DA545C">
        <w:trPr>
          <w:jc w:val="center"/>
        </w:trPr>
        <w:tc>
          <w:tcPr>
            <w:tcW w:w="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3EC6" w:rsidRPr="0011028E" w:rsidRDefault="00273EC6" w:rsidP="00DA54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28E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3EC6" w:rsidRPr="0011028E" w:rsidRDefault="00273EC6" w:rsidP="00DA54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28E">
              <w:rPr>
                <w:rFonts w:ascii="Times New Roman" w:hAnsi="Times New Roman"/>
                <w:bCs/>
                <w:sz w:val="24"/>
                <w:szCs w:val="24"/>
              </w:rPr>
              <w:t>Фамилия, имя участников/ название команды</w:t>
            </w:r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3EC6" w:rsidRPr="0011028E" w:rsidRDefault="00273EC6" w:rsidP="00DA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28E">
              <w:rPr>
                <w:rFonts w:ascii="Times New Roman" w:hAnsi="Times New Roman"/>
                <w:bCs/>
                <w:sz w:val="24"/>
                <w:szCs w:val="24"/>
              </w:rPr>
              <w:t>Класс</w:t>
            </w:r>
          </w:p>
        </w:tc>
        <w:tc>
          <w:tcPr>
            <w:tcW w:w="110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3EC6" w:rsidRPr="0011028E" w:rsidRDefault="00273EC6" w:rsidP="00DA54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28E">
              <w:rPr>
                <w:rFonts w:ascii="Times New Roman" w:hAnsi="Times New Roman"/>
                <w:bCs/>
                <w:sz w:val="24"/>
                <w:szCs w:val="24"/>
              </w:rPr>
              <w:t>Номер тура</w:t>
            </w:r>
          </w:p>
        </w:tc>
        <w:tc>
          <w:tcPr>
            <w:tcW w:w="18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3EC6" w:rsidRPr="0011028E" w:rsidRDefault="00273EC6" w:rsidP="00DA54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28E">
              <w:rPr>
                <w:rFonts w:ascii="Times New Roman" w:hAnsi="Times New Roman"/>
                <w:bCs/>
                <w:sz w:val="24"/>
                <w:szCs w:val="24"/>
              </w:rPr>
              <w:t>ФИО, должность руководителя команды, контактный телефон.</w:t>
            </w:r>
          </w:p>
        </w:tc>
      </w:tr>
      <w:tr w:rsidR="00273EC6" w:rsidRPr="0011028E" w:rsidTr="00DA545C">
        <w:trPr>
          <w:trHeight w:val="334"/>
          <w:jc w:val="center"/>
        </w:trPr>
        <w:tc>
          <w:tcPr>
            <w:tcW w:w="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3EC6" w:rsidRPr="0011028E" w:rsidRDefault="00273EC6" w:rsidP="00DA545C">
            <w:pPr>
              <w:spacing w:after="0" w:line="5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3EC6" w:rsidRPr="0011028E" w:rsidRDefault="00273EC6" w:rsidP="00DA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3EC6" w:rsidRPr="0011028E" w:rsidRDefault="00273EC6" w:rsidP="00DA545C">
            <w:pPr>
              <w:spacing w:after="0" w:line="524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3EC6" w:rsidRPr="0011028E" w:rsidRDefault="00273EC6" w:rsidP="00DA545C">
            <w:pPr>
              <w:spacing w:after="0" w:line="524" w:lineRule="atLeast"/>
              <w:rPr>
                <w:rFonts w:ascii="Times New Roman" w:hAnsi="Times New Roman"/>
                <w:sz w:val="24"/>
                <w:szCs w:val="24"/>
              </w:rPr>
            </w:pPr>
            <w:r w:rsidRPr="0011028E">
              <w:rPr>
                <w:rFonts w:ascii="Times New Roman" w:hAnsi="Times New Roman"/>
                <w:sz w:val="24"/>
                <w:szCs w:val="24"/>
              </w:rPr>
              <w:t>  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3EC6" w:rsidRPr="0011028E" w:rsidRDefault="00273EC6" w:rsidP="00DA545C">
            <w:pPr>
              <w:spacing w:after="0" w:line="524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3EC6" w:rsidRPr="00CA6093" w:rsidRDefault="00273EC6" w:rsidP="00A57413">
      <w:pPr>
        <w:numPr>
          <w:ilvl w:val="0"/>
          <w:numId w:val="2"/>
        </w:numPr>
        <w:spacing w:before="100" w:beforeAutospacing="1" w:after="100" w:afterAutospacing="1" w:line="524" w:lineRule="atLeast"/>
        <w:jc w:val="both"/>
        <w:rPr>
          <w:rFonts w:ascii="Times New Roman" w:hAnsi="Times New Roman"/>
          <w:sz w:val="24"/>
          <w:szCs w:val="24"/>
        </w:rPr>
      </w:pPr>
      <w:r w:rsidRPr="00CA6093">
        <w:rPr>
          <w:rFonts w:ascii="Times New Roman" w:hAnsi="Times New Roman"/>
          <w:sz w:val="24"/>
          <w:szCs w:val="24"/>
        </w:rPr>
        <w:t>заявки принимаются по адресу: gpt_71@mail.ru;</w:t>
      </w:r>
    </w:p>
    <w:p w:rsidR="00273EC6" w:rsidRPr="004D6598" w:rsidRDefault="00273EC6" w:rsidP="00BA6D5A">
      <w:pPr>
        <w:numPr>
          <w:ilvl w:val="0"/>
          <w:numId w:val="2"/>
        </w:numPr>
        <w:spacing w:before="100" w:beforeAutospacing="1" w:after="100" w:afterAutospacing="1" w:line="524" w:lineRule="atLeast"/>
        <w:jc w:val="both"/>
        <w:rPr>
          <w:rFonts w:ascii="Times New Roman" w:hAnsi="Times New Roman"/>
          <w:sz w:val="24"/>
          <w:szCs w:val="24"/>
        </w:rPr>
      </w:pPr>
      <w:r w:rsidRPr="004D6598">
        <w:rPr>
          <w:rFonts w:ascii="Times New Roman" w:hAnsi="Times New Roman"/>
          <w:sz w:val="24"/>
          <w:szCs w:val="24"/>
        </w:rPr>
        <w:t>справки по телефону 8 9226479536 Герасимова Татьяна Петровна</w:t>
      </w:r>
    </w:p>
    <w:p w:rsidR="00273EC6" w:rsidRPr="00980C4F" w:rsidRDefault="00273EC6">
      <w:pPr>
        <w:rPr>
          <w:b/>
          <w:sz w:val="24"/>
          <w:szCs w:val="24"/>
        </w:rPr>
      </w:pPr>
    </w:p>
    <w:sectPr w:rsidR="00273EC6" w:rsidRPr="00980C4F" w:rsidSect="00D67AA6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E58A4"/>
    <w:multiLevelType w:val="hybridMultilevel"/>
    <w:tmpl w:val="A6023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FE024B"/>
    <w:multiLevelType w:val="hybridMultilevel"/>
    <w:tmpl w:val="3718E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1149AA"/>
    <w:multiLevelType w:val="multilevel"/>
    <w:tmpl w:val="049C1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7413"/>
    <w:rsid w:val="000209DD"/>
    <w:rsid w:val="00026579"/>
    <w:rsid w:val="0009063A"/>
    <w:rsid w:val="000F3257"/>
    <w:rsid w:val="0011028E"/>
    <w:rsid w:val="001420EC"/>
    <w:rsid w:val="00144FE2"/>
    <w:rsid w:val="001D57B0"/>
    <w:rsid w:val="001D6B02"/>
    <w:rsid w:val="00223251"/>
    <w:rsid w:val="00227D5E"/>
    <w:rsid w:val="00227E4B"/>
    <w:rsid w:val="00236A7D"/>
    <w:rsid w:val="00241877"/>
    <w:rsid w:val="00273EC6"/>
    <w:rsid w:val="002C2B34"/>
    <w:rsid w:val="003501DE"/>
    <w:rsid w:val="004234A8"/>
    <w:rsid w:val="004573FB"/>
    <w:rsid w:val="004B1B3A"/>
    <w:rsid w:val="004D6598"/>
    <w:rsid w:val="004D791E"/>
    <w:rsid w:val="004F0B6E"/>
    <w:rsid w:val="00506F24"/>
    <w:rsid w:val="005774BE"/>
    <w:rsid w:val="005A0097"/>
    <w:rsid w:val="00645032"/>
    <w:rsid w:val="0067791A"/>
    <w:rsid w:val="006A375D"/>
    <w:rsid w:val="006B5E80"/>
    <w:rsid w:val="006B7D12"/>
    <w:rsid w:val="006C5F04"/>
    <w:rsid w:val="006D47B8"/>
    <w:rsid w:val="00763358"/>
    <w:rsid w:val="007F651B"/>
    <w:rsid w:val="00820153"/>
    <w:rsid w:val="00847CFF"/>
    <w:rsid w:val="008F1FCC"/>
    <w:rsid w:val="00931079"/>
    <w:rsid w:val="00980C4F"/>
    <w:rsid w:val="00983C4E"/>
    <w:rsid w:val="009D1415"/>
    <w:rsid w:val="00A57413"/>
    <w:rsid w:val="00A73BD0"/>
    <w:rsid w:val="00A82F69"/>
    <w:rsid w:val="00B36C84"/>
    <w:rsid w:val="00B90F8A"/>
    <w:rsid w:val="00BA6D5A"/>
    <w:rsid w:val="00BB051F"/>
    <w:rsid w:val="00BC2B6F"/>
    <w:rsid w:val="00C05116"/>
    <w:rsid w:val="00C1147F"/>
    <w:rsid w:val="00C63A03"/>
    <w:rsid w:val="00CA6093"/>
    <w:rsid w:val="00CC19C4"/>
    <w:rsid w:val="00CE7C14"/>
    <w:rsid w:val="00D15656"/>
    <w:rsid w:val="00D67AA6"/>
    <w:rsid w:val="00DA545C"/>
    <w:rsid w:val="00DA6D77"/>
    <w:rsid w:val="00DB3FFC"/>
    <w:rsid w:val="00DF67AF"/>
    <w:rsid w:val="00E36901"/>
    <w:rsid w:val="00EB300E"/>
    <w:rsid w:val="00EB4B21"/>
    <w:rsid w:val="00F173FF"/>
    <w:rsid w:val="00F7481B"/>
    <w:rsid w:val="00FE2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413"/>
    <w:pPr>
      <w:spacing w:after="200" w:line="276" w:lineRule="auto"/>
    </w:pPr>
    <w:rPr>
      <w:rFonts w:cs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574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99"/>
    <w:qFormat/>
    <w:rsid w:val="00A57413"/>
    <w:rPr>
      <w:rFonts w:cs="Times New Roman"/>
    </w:rPr>
  </w:style>
  <w:style w:type="character" w:styleId="Hyperlink">
    <w:name w:val="Hyperlink"/>
    <w:basedOn w:val="DefaultParagraphFont"/>
    <w:uiPriority w:val="99"/>
    <w:rsid w:val="00506F24"/>
    <w:rPr>
      <w:rFonts w:cs="Times New Roman"/>
      <w:color w:val="0563C1"/>
      <w:u w:val="single"/>
    </w:rPr>
  </w:style>
  <w:style w:type="table" w:styleId="TableGrid">
    <w:name w:val="Table Grid"/>
    <w:basedOn w:val="TableNormal"/>
    <w:uiPriority w:val="99"/>
    <w:rsid w:val="002C2B34"/>
    <w:rPr>
      <w:rFonts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</Pages>
  <Words>618</Words>
  <Characters>3525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User</dc:creator>
  <cp:keywords/>
  <dc:description/>
  <cp:lastModifiedBy>Марина</cp:lastModifiedBy>
  <cp:revision>3</cp:revision>
  <dcterms:created xsi:type="dcterms:W3CDTF">2018-11-05T18:01:00Z</dcterms:created>
  <dcterms:modified xsi:type="dcterms:W3CDTF">2018-11-12T08:17:00Z</dcterms:modified>
</cp:coreProperties>
</file>